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A20" w:rsidRPr="00D10662" w:rsidRDefault="00DD74AB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694690</wp:posOffset>
            </wp:positionH>
            <wp:positionV relativeFrom="page">
              <wp:posOffset>1238250</wp:posOffset>
            </wp:positionV>
            <wp:extent cx="6750050" cy="608330"/>
            <wp:effectExtent l="0" t="0" r="0" b="1270"/>
            <wp:wrapNone/>
            <wp:docPr id="8" name="Bild 2" descr="header_PS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_PS_Wo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6A20" w:rsidRPr="00D10662" w:rsidSect="009B1A6E">
      <w:headerReference w:type="even" r:id="rId8"/>
      <w:headerReference w:type="default" r:id="rId9"/>
      <w:footerReference w:type="even" r:id="rId10"/>
      <w:headerReference w:type="first" r:id="rId11"/>
      <w:pgSz w:w="11900" w:h="16840"/>
      <w:pgMar w:top="2552" w:right="1418" w:bottom="2835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4AB" w:rsidRDefault="00DD74AB" w:rsidP="000F26BB">
      <w:r>
        <w:separator/>
      </w:r>
    </w:p>
  </w:endnote>
  <w:endnote w:type="continuationSeparator" w:id="0">
    <w:p w:rsidR="00DD74AB" w:rsidRDefault="00DD74AB" w:rsidP="000F2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Japanese Gothic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horzAnchor="page" w:tblpX="653" w:tblpY="15423"/>
      <w:tblW w:w="1077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299"/>
      <w:gridCol w:w="3212"/>
      <w:gridCol w:w="3262"/>
    </w:tblGrid>
    <w:tr w:rsidR="008D2E47" w:rsidRPr="0086740D" w:rsidTr="00C557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trHeight w:hRule="exact" w:val="848"/>
      </w:trPr>
      <w:tc>
        <w:tcPr>
          <w:tcW w:w="4299" w:type="dxa"/>
        </w:tcPr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2F2DFF">
            <w:rPr>
              <w:rFonts w:ascii="Arial" w:hAnsi="Arial" w:cs="Arial"/>
              <w:snapToGrid w:val="0"/>
              <w:sz w:val="12"/>
              <w:szCs w:val="12"/>
            </w:rPr>
            <w:t>Geschäftsführer: Dr.-Ing. Mathias Dobner, Klaus Peter Hoffmann</w:t>
          </w:r>
        </w:p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2F2DFF">
            <w:rPr>
              <w:rFonts w:ascii="Arial" w:hAnsi="Arial" w:cs="Arial"/>
              <w:snapToGrid w:val="0"/>
              <w:sz w:val="12"/>
              <w:szCs w:val="12"/>
            </w:rPr>
            <w:t>Aufsichtsratsvorsitzender: Aloysius Rauen</w:t>
          </w:r>
        </w:p>
        <w:p w:rsidR="008D2E47" w:rsidRDefault="008D2E47" w:rsidP="00C557A5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2F2DFF">
            <w:rPr>
              <w:rFonts w:ascii="Arial" w:hAnsi="Arial" w:cs="Arial"/>
              <w:snapToGrid w:val="0"/>
              <w:sz w:val="12"/>
              <w:szCs w:val="12"/>
            </w:rPr>
            <w:t>Sitz der Gesellschaft: Düsseldorf</w:t>
          </w:r>
        </w:p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>
            <w:rPr>
              <w:rFonts w:ascii="Arial" w:hAnsi="Arial" w:cs="Arial"/>
              <w:snapToGrid w:val="0"/>
              <w:sz w:val="12"/>
              <w:szCs w:val="12"/>
            </w:rPr>
            <w:t>Registergericht: Amtsgericht Düsseldorf, HRB 42969</w:t>
          </w:r>
        </w:p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212" w:type="dxa"/>
        </w:tcPr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z w:val="12"/>
              <w:szCs w:val="12"/>
            </w:rPr>
          </w:pPr>
          <w:r w:rsidRPr="002F2DFF">
            <w:rPr>
              <w:rFonts w:ascii="Arial" w:hAnsi="Arial" w:cs="Arial"/>
              <w:snapToGrid w:val="0"/>
              <w:sz w:val="12"/>
              <w:szCs w:val="12"/>
            </w:rPr>
            <w:t>USt.-Id.</w:t>
          </w:r>
          <w:r w:rsidRPr="002F2DFF">
            <w:rPr>
              <w:rFonts w:ascii="Arial" w:hAnsi="Arial" w:cs="Arial"/>
              <w:sz w:val="12"/>
              <w:szCs w:val="12"/>
            </w:rPr>
            <w:t>Nr.: DE 224462065</w:t>
          </w:r>
        </w:p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Commerzbank AG, München</w:t>
          </w:r>
        </w:p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z w:val="12"/>
              <w:szCs w:val="12"/>
              <w:lang w:val="nl-NL"/>
            </w:rPr>
          </w:pPr>
          <w:r w:rsidRPr="002F2DFF">
            <w:rPr>
              <w:rFonts w:ascii="Arial" w:hAnsi="Arial" w:cs="Arial"/>
              <w:sz w:val="12"/>
              <w:szCs w:val="12"/>
              <w:lang w:val="nl-NL"/>
            </w:rPr>
            <w:t xml:space="preserve">Kto.-Nr.: </w:t>
          </w:r>
          <w:r>
            <w:rPr>
              <w:rFonts w:ascii="Arial" w:hAnsi="Arial" w:cs="Arial"/>
              <w:sz w:val="12"/>
              <w:szCs w:val="12"/>
              <w:lang w:val="nl-NL"/>
            </w:rPr>
            <w:t>222</w:t>
          </w:r>
          <w:r w:rsidRPr="002F2DFF">
            <w:rPr>
              <w:rFonts w:ascii="Arial" w:hAnsi="Arial" w:cs="Arial"/>
              <w:sz w:val="12"/>
              <w:szCs w:val="12"/>
              <w:lang w:val="nl-NL"/>
            </w:rPr>
            <w:t xml:space="preserve"> </w:t>
          </w:r>
          <w:r>
            <w:rPr>
              <w:rFonts w:ascii="Arial" w:hAnsi="Arial" w:cs="Arial"/>
              <w:sz w:val="12"/>
              <w:szCs w:val="12"/>
              <w:lang w:val="nl-NL"/>
            </w:rPr>
            <w:t>177 8</w:t>
          </w:r>
          <w:r w:rsidRPr="002F2DFF">
            <w:rPr>
              <w:rFonts w:ascii="Arial" w:hAnsi="Arial" w:cs="Arial"/>
              <w:sz w:val="12"/>
              <w:szCs w:val="12"/>
              <w:lang w:val="nl-NL"/>
            </w:rPr>
            <w:t xml:space="preserve">00, BLZ: </w:t>
          </w:r>
          <w:r>
            <w:rPr>
              <w:rFonts w:ascii="Arial" w:hAnsi="Arial" w:cs="Arial"/>
              <w:sz w:val="12"/>
              <w:szCs w:val="12"/>
              <w:lang w:val="nl-NL"/>
            </w:rPr>
            <w:t>700 400 41</w:t>
          </w:r>
        </w:p>
        <w:p w:rsidR="008D2E47" w:rsidRDefault="008D2E47" w:rsidP="00C557A5">
          <w:pPr>
            <w:spacing w:line="140" w:lineRule="exact"/>
            <w:rPr>
              <w:rFonts w:ascii="Arial" w:hAnsi="Arial" w:cs="Arial"/>
              <w:sz w:val="12"/>
              <w:szCs w:val="12"/>
              <w:lang w:val="nl-NL"/>
            </w:rPr>
          </w:pPr>
          <w:r w:rsidRPr="002F2DFF">
            <w:rPr>
              <w:rFonts w:ascii="Arial" w:hAnsi="Arial" w:cs="Arial"/>
              <w:sz w:val="12"/>
              <w:szCs w:val="12"/>
              <w:lang w:val="nl-NL"/>
            </w:rPr>
            <w:t>IBAN: DE9</w:t>
          </w:r>
          <w:r>
            <w:rPr>
              <w:rFonts w:ascii="Arial" w:hAnsi="Arial" w:cs="Arial"/>
              <w:sz w:val="12"/>
              <w:szCs w:val="12"/>
              <w:lang w:val="nl-NL"/>
            </w:rPr>
            <w:t>3</w:t>
          </w:r>
          <w:r w:rsidRPr="002F2DFF">
            <w:rPr>
              <w:rFonts w:ascii="Arial" w:hAnsi="Arial" w:cs="Arial"/>
              <w:sz w:val="12"/>
              <w:szCs w:val="12"/>
              <w:lang w:val="nl-NL"/>
            </w:rPr>
            <w:t xml:space="preserve"> </w:t>
          </w:r>
          <w:r>
            <w:rPr>
              <w:rFonts w:ascii="Arial" w:hAnsi="Arial" w:cs="Arial"/>
              <w:sz w:val="12"/>
              <w:szCs w:val="12"/>
              <w:lang w:val="nl-NL"/>
            </w:rPr>
            <w:t>7004 0041 0222 1778 00</w:t>
          </w:r>
        </w:p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z w:val="12"/>
              <w:szCs w:val="12"/>
              <w:lang w:val="nl-NL"/>
            </w:rPr>
          </w:pPr>
          <w:r>
            <w:rPr>
              <w:rFonts w:ascii="Arial" w:hAnsi="Arial" w:cs="Arial"/>
              <w:sz w:val="12"/>
              <w:szCs w:val="12"/>
              <w:lang w:val="nl-NL"/>
            </w:rPr>
            <w:t>Swift (BIC) COBADEFF700</w:t>
          </w:r>
        </w:p>
        <w:p w:rsidR="008D2E47" w:rsidRPr="002F2DFF" w:rsidRDefault="008D2E47" w:rsidP="00C557A5">
          <w:pPr>
            <w:pStyle w:val="Fuzeile"/>
            <w:tabs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262" w:type="dxa"/>
        </w:tcPr>
        <w:p w:rsidR="008D2E47" w:rsidRPr="008D2E47" w:rsidRDefault="008D2E47" w:rsidP="00C557A5">
          <w:pPr>
            <w:pStyle w:val="Fuzeile"/>
            <w:tabs>
              <w:tab w:val="clear" w:pos="9072"/>
              <w:tab w:val="right" w:pos="9214"/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8D2E47">
            <w:rPr>
              <w:rFonts w:ascii="Arial" w:hAnsi="Arial" w:cs="Arial"/>
              <w:snapToGrid w:val="0"/>
              <w:sz w:val="12"/>
              <w:szCs w:val="12"/>
            </w:rPr>
            <w:t>Gottwald Port Technology GmbH</w:t>
          </w:r>
        </w:p>
        <w:p w:rsidR="008D2E47" w:rsidRPr="008D2E47" w:rsidRDefault="008D2E47" w:rsidP="00C557A5">
          <w:pPr>
            <w:pStyle w:val="Fuzeile"/>
            <w:tabs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8D2E47">
            <w:rPr>
              <w:rFonts w:ascii="Arial" w:hAnsi="Arial" w:cs="Arial"/>
              <w:snapToGrid w:val="0"/>
              <w:sz w:val="12"/>
              <w:szCs w:val="12"/>
            </w:rPr>
            <w:t>Postfach 18 03 43, 40570 Düsseldorf, Deutschland</w:t>
          </w:r>
        </w:p>
        <w:p w:rsidR="008D2E47" w:rsidRPr="008D2E47" w:rsidRDefault="008D2E47" w:rsidP="00C557A5">
          <w:pPr>
            <w:spacing w:line="140" w:lineRule="exact"/>
            <w:rPr>
              <w:rFonts w:ascii="Arial" w:hAnsi="Arial" w:cs="Arial"/>
              <w:sz w:val="12"/>
              <w:szCs w:val="12"/>
            </w:rPr>
          </w:pPr>
          <w:r w:rsidRPr="008D2E47">
            <w:rPr>
              <w:rFonts w:ascii="Arial" w:hAnsi="Arial" w:cs="Arial"/>
              <w:sz w:val="12"/>
              <w:szCs w:val="12"/>
            </w:rPr>
            <w:t>Forststraße 16, 40597 Düsseldorf</w:t>
          </w:r>
          <w:r w:rsidRPr="008D2E47">
            <w:rPr>
              <w:rFonts w:ascii="Arial" w:hAnsi="Arial" w:cs="Arial"/>
              <w:sz w:val="12"/>
            </w:rPr>
            <w:t>, Deutschland</w:t>
          </w:r>
        </w:p>
        <w:p w:rsidR="008D2E47" w:rsidRPr="008D2E47" w:rsidRDefault="008D2E47" w:rsidP="00C557A5">
          <w:pPr>
            <w:pStyle w:val="Fuzeile"/>
            <w:tabs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8D2E47">
            <w:rPr>
              <w:rFonts w:ascii="Arial" w:hAnsi="Arial" w:cs="Arial"/>
              <w:snapToGrid w:val="0"/>
              <w:sz w:val="12"/>
              <w:szCs w:val="12"/>
            </w:rPr>
            <w:t>Tel.: +49 (0) 211 7102 0</w:t>
          </w:r>
        </w:p>
        <w:p w:rsidR="008D2E47" w:rsidRPr="008D2E47" w:rsidRDefault="008D2E47" w:rsidP="00C557A5">
          <w:pPr>
            <w:pStyle w:val="Fuzeile"/>
            <w:tabs>
              <w:tab w:val="left" w:pos="437"/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8D2E47">
            <w:rPr>
              <w:rFonts w:ascii="Arial" w:hAnsi="Arial" w:cs="Arial"/>
              <w:snapToGrid w:val="0"/>
              <w:sz w:val="12"/>
              <w:szCs w:val="12"/>
            </w:rPr>
            <w:t>Fax: +49 (0) 211 7102 3650</w:t>
          </w:r>
        </w:p>
        <w:p w:rsidR="008D2E47" w:rsidRPr="008D2E47" w:rsidRDefault="008D2E47" w:rsidP="00C557A5">
          <w:pPr>
            <w:pStyle w:val="Fuzeile"/>
            <w:tabs>
              <w:tab w:val="right" w:pos="10035"/>
            </w:tabs>
            <w:spacing w:line="140" w:lineRule="exact"/>
            <w:jc w:val="right"/>
            <w:rPr>
              <w:rFonts w:ascii="Arial" w:hAnsi="Arial" w:cs="Arial"/>
              <w:snapToGrid w:val="0"/>
              <w:sz w:val="12"/>
              <w:szCs w:val="12"/>
            </w:rPr>
          </w:pPr>
        </w:p>
      </w:tc>
    </w:tr>
    <w:tr w:rsidR="008D2E47" w:rsidRPr="0086740D" w:rsidTr="00C557A5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trHeight w:hRule="exact" w:val="168"/>
      </w:trPr>
      <w:tc>
        <w:tcPr>
          <w:tcW w:w="4299" w:type="dxa"/>
        </w:tcPr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212" w:type="dxa"/>
        </w:tcPr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262" w:type="dxa"/>
        </w:tcPr>
        <w:p w:rsidR="008D2E47" w:rsidRPr="008D2E47" w:rsidRDefault="008D2E47" w:rsidP="008D2E47">
          <w:pPr>
            <w:pStyle w:val="Fuzeile"/>
            <w:tabs>
              <w:tab w:val="clear" w:pos="9072"/>
              <w:tab w:val="right" w:pos="9214"/>
              <w:tab w:val="right" w:pos="10035"/>
            </w:tabs>
            <w:spacing w:line="140" w:lineRule="exact"/>
            <w:jc w:val="right"/>
            <w:rPr>
              <w:rFonts w:ascii="Arial" w:hAnsi="Arial" w:cs="Arial"/>
              <w:snapToGrid w:val="0"/>
              <w:sz w:val="12"/>
              <w:szCs w:val="12"/>
            </w:rPr>
          </w:pPr>
          <w:r w:rsidRPr="008D2E47">
            <w:rPr>
              <w:rFonts w:ascii="Arial" w:hAnsi="Arial" w:cs="Arial"/>
              <w:sz w:val="12"/>
              <w:szCs w:val="12"/>
              <w:lang w:val="es-ES"/>
            </w:rPr>
            <w:t xml:space="preserve">Seite </w:t>
          </w:r>
          <w:r w:rsidRPr="008D2E47">
            <w:rPr>
              <w:rFonts w:ascii="Arial" w:hAnsi="Arial" w:cs="Arial"/>
              <w:sz w:val="12"/>
              <w:szCs w:val="12"/>
              <w:lang w:val="es-ES"/>
            </w:rPr>
            <w:fldChar w:fldCharType="begin"/>
          </w:r>
          <w:r w:rsidRPr="008D2E47">
            <w:rPr>
              <w:rFonts w:ascii="Arial" w:hAnsi="Arial" w:cs="Arial"/>
              <w:sz w:val="12"/>
              <w:szCs w:val="12"/>
              <w:lang w:val="es-ES"/>
            </w:rPr>
            <w:instrText>PAGE   \* MERGEFORMAT</w:instrText>
          </w:r>
          <w:r w:rsidRPr="008D2E47">
            <w:rPr>
              <w:rFonts w:ascii="Arial" w:hAnsi="Arial" w:cs="Arial"/>
              <w:sz w:val="12"/>
              <w:szCs w:val="12"/>
              <w:lang w:val="es-ES"/>
            </w:rPr>
            <w:fldChar w:fldCharType="separate"/>
          </w:r>
          <w:r>
            <w:rPr>
              <w:rFonts w:ascii="Arial" w:hAnsi="Arial" w:cs="Arial"/>
              <w:noProof/>
              <w:sz w:val="12"/>
              <w:szCs w:val="12"/>
              <w:lang w:val="es-ES"/>
            </w:rPr>
            <w:t>2</w:t>
          </w:r>
          <w:r w:rsidRPr="008D2E47">
            <w:rPr>
              <w:rFonts w:ascii="Arial" w:hAnsi="Arial" w:cs="Arial"/>
              <w:sz w:val="12"/>
              <w:szCs w:val="12"/>
              <w:lang w:val="es-ES"/>
            </w:rPr>
            <w:fldChar w:fldCharType="end"/>
          </w:r>
        </w:p>
      </w:tc>
    </w:tr>
  </w:tbl>
  <w:p w:rsidR="008D2E47" w:rsidRDefault="00DD74AB" w:rsidP="008D2E47">
    <w:pPr>
      <w:pStyle w:val="Fuzeile"/>
    </w:pPr>
    <w:r>
      <w:rPr>
        <w:rFonts w:ascii="Arial" w:hAnsi="Arial" w:cs="Arial"/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9199245</wp:posOffset>
              </wp:positionV>
              <wp:extent cx="5372100" cy="483870"/>
              <wp:effectExtent l="3810" t="0" r="0" b="381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72100" cy="483870"/>
                        <a:chOff x="1711" y="14494"/>
                        <a:chExt cx="8460" cy="762"/>
                      </a:xfrm>
                    </wpg:grpSpPr>
                    <pic:pic xmlns:pic="http://schemas.openxmlformats.org/drawingml/2006/picture">
                      <pic:nvPicPr>
                        <pic:cNvPr id="2" name="Picture 12" descr="Tx_RedBl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1" y="14494"/>
                          <a:ext cx="2551" cy="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3" descr="Tx_Gtwd_H_RedBl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8" y="14496"/>
                          <a:ext cx="4743" cy="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85.05pt;margin-top:724.35pt;width:423pt;height:38.1pt;z-index:251657216;mso-position-horizontal-relative:page;mso-position-vertical-relative:page" coordorigin="1711,14494" coordsize="8460,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RAAAABgAAAAAAAAAAAAAC3QAA&#10;CaMAAAAOAFQAeABfAFIAZQBkAEIAbABrAF8AYwBtAHkAawAAAAEAAAAAAAAAAAAAAAAAAAAAAAAA&#10;AQAAAAAAAAAAAAAJowAAAt0AAAAAAAAAAAAAAAAAAAAAAQAAAAAAAAAAAAAAAAAAAAAAAAAQAAAA&#10;AQAAAAAAAG51bGwAAAACAAAABmJvdW5kc09iamMAAAABAAAAAAAAUmN0MQAAAAQAAAAAVG9wIGxv&#10;bmcAAAAAAAAAAExlZnRsb25nAAAAAAAAAABCdG9tbG9uZwAAAt0AAAAAUmdodGxvbmcAAAmj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LdAAAAAFJnaHRsb25nAAAJo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UAAAAAFJnaHRsb25nAAAJ4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CH4AAAABAAAAoAAAABoAAAHgAAAwwAAA&#10;CGIAGAAB/9j/7QAMQWRvYmVfQ00AAf/uAA5BZG9iZQBkgAAAAAH/2wCEAAwICAgJCAwJCQwRCwoL&#10;ERUPDAwPFRgTExUTExgRDAwMDAwMEQwMDAwMDAwMDAwMDAwMDAwMDAwMDAwMDAwMDAwBDQsLDQ4N&#10;EA4OEBQODg4UFA4ODg4UEQwMDAwMEREMDAwMDAwRDAwMDAwMDAwMDAwMDAwMDAwMDAwMDAwMDAwM&#10;DP/AABEIAB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1f8AhUz/ANuhO0//ABLfRv0/&#10;8PqH3V/h691owfyGLf8ADvfwWP8A39uu/wAef7iZf+n++/4ltPi62eHX1yfb3W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6v8AwqZ4/lCdpf8AiW+j&#10;fzb/AJjuH3V/h68OtF/+Qv8A9ve/gtx/zVuuBI+lxsTL/j22nxdbPDr65Xt7r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VBfz8f+3P/wA6P/EWYb/34uE96b4T17r5&#10;fn8vj/svj4Qfkf7N78avrx/zWfC3Nz7ZX4h1by6+0B7f6r1737r3Xvfuvde9+691737r3Xvfuvde&#10;9+691737r3Xvfuvde9+691737r3Xvfuvde9+691737r3Xvfuvde9+691737r3Xvfuvde9+691737&#10;r3Xvfuvde9+691737r3Xvfuvdadv/CyH/skf4j/UX+RufHH/AIjOu90fh1sdUwf8JGBb+aNvb/H4&#10;g9r/APvx9l/T3VOPXj19LH271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6v8AwqZ/7dCdp/8AiW+jf6/893D/AE91&#10;f4T1scetGD+QwP8Asb38Fj/TtutHH/hiZf8AP/Ee20+Lrx6+uT7e61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1f+FTP/boTtP8AH/GW+jf/AHu4&#10;fdX+Hrw49aMH8hj/ALe9/BXk/wDM2q3/AA/5gTMWvf22nxdbPX1yfb3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57T6f6l702hV9e929W9ddxbBrqyhyFbsftPZO2ewtoVtfi5xV4&#10;yuqttbtpauikmp5QJIJHgLRsAyEHn37r3QGbD/l//A3qveGB7C6w+EvxG6439tarNftnfGwvjd03&#10;s/d+3K4070hrcFuXb2Gp62jlMUkkRkp5kbQzLezEe9UHXujc+99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Tx_RedBlk" style="position:absolute;left:1711;top:14494;width:255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x7ITDAAAA2gAAAA8AAABkcnMvZG93bnJldi54bWxEj09rwkAUxO8Fv8PyBG91oweR6CpVVAS9&#10;1D/0+pp9TYLZtyH7jLGfvlso9DjMzG+Y+bJzlWqpCaVnA6NhAoo487bk3MDlvH2dggqCbLHyTAae&#10;FGC56L3MMbX+we/UniRXEcIhRQOFSJ1qHbKCHIahr4mj9+UbhxJlk2vb4CPCXaXHSTLRDkuOCwXW&#10;tC4ou53uzsDH8Vs2+eEo+2e4TqafoqvdqjVm0O/eZqCEOvkP/7X31sAYfq/EG6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HshMMAAADaAAAADwAAAAAAAAAAAAAAAACf&#10;AgAAZHJzL2Rvd25yZXYueG1sUEsFBgAAAAAEAAQA9wAAAI8DAAAAAA==&#10;">
                <v:imagedata r:id="rId3" o:title="Tx_RedBlk"/>
              </v:shape>
              <v:shape id="Picture 13" o:spid="_x0000_s1028" type="#_x0000_t75" alt="Tx_Gtwd_H_RedBlk" style="position:absolute;left:5428;top:14496;width:4743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Hn7DAAAA2gAAAA8AAABkcnMvZG93bnJldi54bWxEj0GLwjAUhO/C/ofwFvYimqogUk1FFlyK&#10;gmDdwx4fzbMtbV66TdT6740geBxm5htmte5NI67Uucqygsk4AkGcW11xoeD3tB0tQDiPrLGxTAru&#10;5GCdfAxWGGt74yNdM1+IAGEXo4LS+zaW0uUlGXRj2xIH72w7gz7IrpC6w1uAm0ZOo2guDVYcFkps&#10;6bukvM4uRkE697Yp/tp6dkj3PQ93P5f/3VSpr89+swThqffv8KudagUzeF4JN0A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VIefsMAAADaAAAADwAAAAAAAAAAAAAAAACf&#10;AgAAZHJzL2Rvd25yZXYueG1sUEsFBgAAAAAEAAQA9wAAAI8DAAAAAA==&#10;">
                <v:imagedata r:id="rId4" o:title="Tx_Gtwd_H_RedBlk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4AB" w:rsidRDefault="00DD74AB" w:rsidP="000F26BB">
      <w:r>
        <w:separator/>
      </w:r>
    </w:p>
  </w:footnote>
  <w:footnote w:type="continuationSeparator" w:id="0">
    <w:p w:rsidR="00DD74AB" w:rsidRDefault="00DD74AB" w:rsidP="000F26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821" w:rsidRDefault="00DD74AB">
    <w:pPr>
      <w:pStyle w:val="Kopfzeile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396240</wp:posOffset>
          </wp:positionH>
          <wp:positionV relativeFrom="page">
            <wp:posOffset>431800</wp:posOffset>
          </wp:positionV>
          <wp:extent cx="6750050" cy="613410"/>
          <wp:effectExtent l="0" t="0" r="0" b="0"/>
          <wp:wrapNone/>
          <wp:docPr id="7" name="Bild 5" descr="Terex_PortSolut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rex_PortSoluti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horzAnchor="page" w:tblpX="653" w:tblpY="15423"/>
      <w:tblW w:w="1063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299"/>
      <w:gridCol w:w="3212"/>
      <w:gridCol w:w="3121"/>
    </w:tblGrid>
    <w:tr w:rsidR="0086740D" w:rsidRPr="0086740D" w:rsidTr="006C048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trHeight w:hRule="exact" w:val="848"/>
      </w:trPr>
      <w:tc>
        <w:tcPr>
          <w:tcW w:w="4299" w:type="dxa"/>
        </w:tcPr>
        <w:p w:rsidR="0086740D" w:rsidRPr="002F2DFF" w:rsidRDefault="0086740D" w:rsidP="0086740D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2F2DFF">
            <w:rPr>
              <w:rFonts w:ascii="Arial" w:hAnsi="Arial" w:cs="Arial"/>
              <w:snapToGrid w:val="0"/>
              <w:sz w:val="12"/>
              <w:szCs w:val="12"/>
            </w:rPr>
            <w:t>Geschäftsführer: Dr.-Ing. Mathias Dobner, Klaus Peter Hoffmann</w:t>
          </w:r>
        </w:p>
        <w:p w:rsidR="00BF1612" w:rsidRPr="001E2700" w:rsidRDefault="00BF1612" w:rsidP="00BF1612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>
            <w:rPr>
              <w:rFonts w:ascii="Arial" w:hAnsi="Arial" w:cs="Arial"/>
              <w:snapToGrid w:val="0"/>
              <w:sz w:val="12"/>
              <w:szCs w:val="12"/>
            </w:rPr>
            <w:t>Aufsichtsratsvorsitzender: Stoyan Filipov</w:t>
          </w:r>
        </w:p>
        <w:p w:rsidR="0086740D" w:rsidRDefault="0086740D" w:rsidP="0086740D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2F2DFF">
            <w:rPr>
              <w:rFonts w:ascii="Arial" w:hAnsi="Arial" w:cs="Arial"/>
              <w:snapToGrid w:val="0"/>
              <w:sz w:val="12"/>
              <w:szCs w:val="12"/>
            </w:rPr>
            <w:t>Sitz der Gesellschaft: Düsseldorf</w:t>
          </w:r>
        </w:p>
        <w:p w:rsidR="0086740D" w:rsidRDefault="0086740D" w:rsidP="0086740D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>
            <w:rPr>
              <w:rFonts w:ascii="Arial" w:hAnsi="Arial" w:cs="Arial"/>
              <w:snapToGrid w:val="0"/>
              <w:sz w:val="12"/>
              <w:szCs w:val="12"/>
            </w:rPr>
            <w:t>Registergericht: Amtsgericht Düsseldorf, HRB 42969</w:t>
          </w:r>
        </w:p>
        <w:p w:rsidR="0086740D" w:rsidRPr="002F2DFF" w:rsidRDefault="0086740D" w:rsidP="0086740D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212" w:type="dxa"/>
        </w:tcPr>
        <w:p w:rsidR="0086740D" w:rsidRPr="002F2DFF" w:rsidRDefault="0086740D" w:rsidP="0086740D">
          <w:pPr>
            <w:spacing w:line="140" w:lineRule="exact"/>
            <w:rPr>
              <w:rFonts w:ascii="Arial" w:hAnsi="Arial" w:cs="Arial"/>
              <w:sz w:val="12"/>
              <w:szCs w:val="12"/>
            </w:rPr>
          </w:pPr>
          <w:r w:rsidRPr="002F2DFF">
            <w:rPr>
              <w:rFonts w:ascii="Arial" w:hAnsi="Arial" w:cs="Arial"/>
              <w:snapToGrid w:val="0"/>
              <w:sz w:val="12"/>
              <w:szCs w:val="12"/>
            </w:rPr>
            <w:t>USt.-Id.</w:t>
          </w:r>
          <w:r w:rsidRPr="002F2DFF">
            <w:rPr>
              <w:rFonts w:ascii="Arial" w:hAnsi="Arial" w:cs="Arial"/>
              <w:sz w:val="12"/>
              <w:szCs w:val="12"/>
            </w:rPr>
            <w:t>Nr.: DE 224462065</w:t>
          </w:r>
        </w:p>
        <w:p w:rsidR="0086740D" w:rsidRPr="002F2DFF" w:rsidRDefault="0086740D" w:rsidP="0086740D">
          <w:pPr>
            <w:spacing w:line="140" w:lineRule="exact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Commerzbank AG, München</w:t>
          </w:r>
        </w:p>
        <w:p w:rsidR="0086740D" w:rsidRPr="002F2DFF" w:rsidRDefault="0086740D" w:rsidP="0086740D">
          <w:pPr>
            <w:spacing w:line="140" w:lineRule="exact"/>
            <w:rPr>
              <w:rFonts w:ascii="Arial" w:hAnsi="Arial" w:cs="Arial"/>
              <w:sz w:val="12"/>
              <w:szCs w:val="12"/>
              <w:lang w:val="nl-NL"/>
            </w:rPr>
          </w:pPr>
          <w:r w:rsidRPr="002F2DFF">
            <w:rPr>
              <w:rFonts w:ascii="Arial" w:hAnsi="Arial" w:cs="Arial"/>
              <w:sz w:val="12"/>
              <w:szCs w:val="12"/>
              <w:lang w:val="nl-NL"/>
            </w:rPr>
            <w:t xml:space="preserve">Kto.-Nr.: </w:t>
          </w:r>
          <w:r>
            <w:rPr>
              <w:rFonts w:ascii="Arial" w:hAnsi="Arial" w:cs="Arial"/>
              <w:sz w:val="12"/>
              <w:szCs w:val="12"/>
              <w:lang w:val="nl-NL"/>
            </w:rPr>
            <w:t>222</w:t>
          </w:r>
          <w:r w:rsidRPr="002F2DFF">
            <w:rPr>
              <w:rFonts w:ascii="Arial" w:hAnsi="Arial" w:cs="Arial"/>
              <w:sz w:val="12"/>
              <w:szCs w:val="12"/>
              <w:lang w:val="nl-NL"/>
            </w:rPr>
            <w:t xml:space="preserve"> </w:t>
          </w:r>
          <w:r>
            <w:rPr>
              <w:rFonts w:ascii="Arial" w:hAnsi="Arial" w:cs="Arial"/>
              <w:sz w:val="12"/>
              <w:szCs w:val="12"/>
              <w:lang w:val="nl-NL"/>
            </w:rPr>
            <w:t>177 8</w:t>
          </w:r>
          <w:r w:rsidRPr="002F2DFF">
            <w:rPr>
              <w:rFonts w:ascii="Arial" w:hAnsi="Arial" w:cs="Arial"/>
              <w:sz w:val="12"/>
              <w:szCs w:val="12"/>
              <w:lang w:val="nl-NL"/>
            </w:rPr>
            <w:t xml:space="preserve">00, BLZ: </w:t>
          </w:r>
          <w:r>
            <w:rPr>
              <w:rFonts w:ascii="Arial" w:hAnsi="Arial" w:cs="Arial"/>
              <w:sz w:val="12"/>
              <w:szCs w:val="12"/>
              <w:lang w:val="nl-NL"/>
            </w:rPr>
            <w:t>700 400 41</w:t>
          </w:r>
        </w:p>
        <w:p w:rsidR="0086740D" w:rsidRDefault="0086740D" w:rsidP="0086740D">
          <w:pPr>
            <w:spacing w:line="140" w:lineRule="exact"/>
            <w:rPr>
              <w:rFonts w:ascii="Arial" w:hAnsi="Arial" w:cs="Arial"/>
              <w:sz w:val="12"/>
              <w:szCs w:val="12"/>
              <w:lang w:val="nl-NL"/>
            </w:rPr>
          </w:pPr>
          <w:r w:rsidRPr="002F2DFF">
            <w:rPr>
              <w:rFonts w:ascii="Arial" w:hAnsi="Arial" w:cs="Arial"/>
              <w:sz w:val="12"/>
              <w:szCs w:val="12"/>
              <w:lang w:val="nl-NL"/>
            </w:rPr>
            <w:t>IBAN: DE9</w:t>
          </w:r>
          <w:r>
            <w:rPr>
              <w:rFonts w:ascii="Arial" w:hAnsi="Arial" w:cs="Arial"/>
              <w:sz w:val="12"/>
              <w:szCs w:val="12"/>
              <w:lang w:val="nl-NL"/>
            </w:rPr>
            <w:t>3</w:t>
          </w:r>
          <w:r w:rsidRPr="002F2DFF">
            <w:rPr>
              <w:rFonts w:ascii="Arial" w:hAnsi="Arial" w:cs="Arial"/>
              <w:sz w:val="12"/>
              <w:szCs w:val="12"/>
              <w:lang w:val="nl-NL"/>
            </w:rPr>
            <w:t xml:space="preserve"> </w:t>
          </w:r>
          <w:r>
            <w:rPr>
              <w:rFonts w:ascii="Arial" w:hAnsi="Arial" w:cs="Arial"/>
              <w:sz w:val="12"/>
              <w:szCs w:val="12"/>
              <w:lang w:val="nl-NL"/>
            </w:rPr>
            <w:t>7004 0041 0222 1778 00</w:t>
          </w:r>
        </w:p>
        <w:p w:rsidR="0086740D" w:rsidRPr="002F2DFF" w:rsidRDefault="0086740D" w:rsidP="0086740D">
          <w:pPr>
            <w:spacing w:line="140" w:lineRule="exact"/>
            <w:rPr>
              <w:rFonts w:ascii="Arial" w:hAnsi="Arial" w:cs="Arial"/>
              <w:sz w:val="12"/>
              <w:szCs w:val="12"/>
              <w:lang w:val="nl-NL"/>
            </w:rPr>
          </w:pPr>
          <w:r>
            <w:rPr>
              <w:rFonts w:ascii="Arial" w:hAnsi="Arial" w:cs="Arial"/>
              <w:sz w:val="12"/>
              <w:szCs w:val="12"/>
              <w:lang w:val="nl-NL"/>
            </w:rPr>
            <w:t>Swift (BIC)</w:t>
          </w:r>
          <w:r w:rsidR="008D1EAA">
            <w:rPr>
              <w:rFonts w:ascii="Arial" w:hAnsi="Arial" w:cs="Arial"/>
              <w:sz w:val="12"/>
              <w:szCs w:val="12"/>
              <w:lang w:val="nl-NL"/>
            </w:rPr>
            <w:t>:</w:t>
          </w:r>
          <w:r>
            <w:rPr>
              <w:rFonts w:ascii="Arial" w:hAnsi="Arial" w:cs="Arial"/>
              <w:sz w:val="12"/>
              <w:szCs w:val="12"/>
              <w:lang w:val="nl-NL"/>
            </w:rPr>
            <w:t xml:space="preserve"> COBADEFF700</w:t>
          </w:r>
        </w:p>
        <w:p w:rsidR="0086740D" w:rsidRPr="002F2DFF" w:rsidRDefault="0086740D" w:rsidP="0086740D">
          <w:pPr>
            <w:pStyle w:val="Fuzeile"/>
            <w:tabs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121" w:type="dxa"/>
        </w:tcPr>
        <w:p w:rsidR="0086740D" w:rsidRPr="002F2DFF" w:rsidRDefault="0086740D" w:rsidP="0086740D">
          <w:pPr>
            <w:pStyle w:val="Fuzeile"/>
            <w:tabs>
              <w:tab w:val="clear" w:pos="9072"/>
              <w:tab w:val="right" w:pos="9214"/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2F2DFF">
            <w:rPr>
              <w:rFonts w:ascii="Arial" w:hAnsi="Arial" w:cs="Arial"/>
              <w:snapToGrid w:val="0"/>
              <w:sz w:val="12"/>
              <w:szCs w:val="12"/>
            </w:rPr>
            <w:t>Gottwald Port Technology GmbH</w:t>
          </w:r>
        </w:p>
        <w:p w:rsidR="0086740D" w:rsidRPr="002F2DFF" w:rsidRDefault="0086740D" w:rsidP="0086740D">
          <w:pPr>
            <w:pStyle w:val="Fuzeile"/>
            <w:tabs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2F2DFF">
            <w:rPr>
              <w:rFonts w:ascii="Arial" w:hAnsi="Arial" w:cs="Arial"/>
              <w:snapToGrid w:val="0"/>
              <w:sz w:val="12"/>
              <w:szCs w:val="12"/>
            </w:rPr>
            <w:t>Postfach 18</w:t>
          </w:r>
          <w:r w:rsidR="008D1EAA">
            <w:rPr>
              <w:rFonts w:ascii="Arial" w:hAnsi="Arial" w:cs="Arial"/>
              <w:snapToGrid w:val="0"/>
              <w:sz w:val="12"/>
              <w:szCs w:val="12"/>
            </w:rPr>
            <w:t xml:space="preserve"> 03 43, 40570 Düsseldorf</w:t>
          </w:r>
        </w:p>
        <w:p w:rsidR="0086740D" w:rsidRPr="002F2DFF" w:rsidRDefault="0086740D" w:rsidP="0086740D">
          <w:pPr>
            <w:spacing w:line="140" w:lineRule="exact"/>
            <w:rPr>
              <w:rFonts w:ascii="Arial" w:hAnsi="Arial" w:cs="Arial"/>
              <w:sz w:val="12"/>
              <w:szCs w:val="12"/>
            </w:rPr>
          </w:pPr>
          <w:r w:rsidRPr="002F2DFF">
            <w:rPr>
              <w:rFonts w:ascii="Arial" w:hAnsi="Arial" w:cs="Arial"/>
              <w:sz w:val="12"/>
              <w:szCs w:val="12"/>
            </w:rPr>
            <w:t>Forststraße 16, 40597 Düsseldorf</w:t>
          </w:r>
        </w:p>
        <w:p w:rsidR="005E33C3" w:rsidRPr="002F2DFF" w:rsidRDefault="005E33C3" w:rsidP="005E33C3">
          <w:pPr>
            <w:pStyle w:val="Fuzeile"/>
            <w:tabs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 w:rsidRPr="002F2DFF">
            <w:rPr>
              <w:rFonts w:ascii="Arial" w:hAnsi="Arial" w:cs="Arial"/>
              <w:snapToGrid w:val="0"/>
              <w:sz w:val="12"/>
              <w:szCs w:val="12"/>
            </w:rPr>
            <w:t>Tel.</w:t>
          </w:r>
          <w:r>
            <w:rPr>
              <w:rFonts w:ascii="Arial" w:hAnsi="Arial" w:cs="Arial"/>
              <w:snapToGrid w:val="0"/>
              <w:sz w:val="12"/>
              <w:szCs w:val="12"/>
            </w:rPr>
            <w:t xml:space="preserve"> / Fax</w:t>
          </w:r>
          <w:r w:rsidRPr="002F2DFF">
            <w:rPr>
              <w:rFonts w:ascii="Arial" w:hAnsi="Arial" w:cs="Arial"/>
              <w:snapToGrid w:val="0"/>
              <w:sz w:val="12"/>
              <w:szCs w:val="12"/>
            </w:rPr>
            <w:t>: +49 (0) 211 7102</w:t>
          </w:r>
          <w:r>
            <w:rPr>
              <w:rFonts w:ascii="Arial" w:hAnsi="Arial" w:cs="Arial"/>
              <w:snapToGrid w:val="0"/>
              <w:sz w:val="12"/>
              <w:szCs w:val="12"/>
            </w:rPr>
            <w:t>-</w:t>
          </w:r>
          <w:r w:rsidRPr="002F2DFF">
            <w:rPr>
              <w:rFonts w:ascii="Arial" w:hAnsi="Arial" w:cs="Arial"/>
              <w:snapToGrid w:val="0"/>
              <w:sz w:val="12"/>
              <w:szCs w:val="12"/>
            </w:rPr>
            <w:t>0</w:t>
          </w:r>
          <w:r w:rsidR="008D1EAA">
            <w:rPr>
              <w:rFonts w:ascii="Arial" w:hAnsi="Arial" w:cs="Arial"/>
              <w:snapToGrid w:val="0"/>
              <w:sz w:val="12"/>
              <w:szCs w:val="12"/>
            </w:rPr>
            <w:t xml:space="preserve"> / </w:t>
          </w:r>
          <w:r>
            <w:rPr>
              <w:rFonts w:ascii="Arial" w:hAnsi="Arial" w:cs="Arial"/>
              <w:snapToGrid w:val="0"/>
              <w:sz w:val="12"/>
              <w:szCs w:val="12"/>
            </w:rPr>
            <w:t>3650</w:t>
          </w:r>
        </w:p>
        <w:p w:rsidR="005E33C3" w:rsidRPr="002F2DFF" w:rsidRDefault="005E33C3" w:rsidP="005E33C3">
          <w:pPr>
            <w:pStyle w:val="Fuzeile"/>
            <w:tabs>
              <w:tab w:val="left" w:pos="437"/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  <w:r>
            <w:rPr>
              <w:rFonts w:ascii="Arial" w:hAnsi="Arial" w:cs="Arial"/>
              <w:snapToGrid w:val="0"/>
              <w:sz w:val="12"/>
              <w:szCs w:val="12"/>
            </w:rPr>
            <w:t>www.terexportsolutions.com</w:t>
          </w:r>
        </w:p>
        <w:p w:rsidR="0086740D" w:rsidRPr="002F2DFF" w:rsidRDefault="0086740D" w:rsidP="0086740D">
          <w:pPr>
            <w:pStyle w:val="Fuzeile"/>
            <w:tabs>
              <w:tab w:val="right" w:pos="10035"/>
            </w:tabs>
            <w:spacing w:line="140" w:lineRule="exact"/>
            <w:jc w:val="right"/>
            <w:rPr>
              <w:rFonts w:ascii="Arial" w:hAnsi="Arial" w:cs="Arial"/>
              <w:snapToGrid w:val="0"/>
              <w:sz w:val="12"/>
              <w:szCs w:val="12"/>
            </w:rPr>
          </w:pPr>
        </w:p>
      </w:tc>
    </w:tr>
    <w:tr w:rsidR="008D2E47" w:rsidRPr="0086740D" w:rsidTr="006C048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trHeight w:hRule="exact" w:val="168"/>
      </w:trPr>
      <w:tc>
        <w:tcPr>
          <w:tcW w:w="4299" w:type="dxa"/>
        </w:tcPr>
        <w:p w:rsidR="008D2E47" w:rsidRPr="002F2DFF" w:rsidRDefault="008D2E47" w:rsidP="008D2E47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212" w:type="dxa"/>
        </w:tcPr>
        <w:p w:rsidR="008D2E47" w:rsidRPr="002F2DFF" w:rsidRDefault="008D2E47" w:rsidP="008D2E47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121" w:type="dxa"/>
        </w:tcPr>
        <w:p w:rsidR="008D2E47" w:rsidRPr="00053600" w:rsidRDefault="008D2E47" w:rsidP="008D2E47">
          <w:pPr>
            <w:pStyle w:val="Fuzeile"/>
            <w:tabs>
              <w:tab w:val="clear" w:pos="9072"/>
              <w:tab w:val="right" w:pos="9214"/>
              <w:tab w:val="right" w:pos="10035"/>
            </w:tabs>
            <w:spacing w:line="140" w:lineRule="exact"/>
            <w:jc w:val="right"/>
            <w:rPr>
              <w:rFonts w:ascii="Arial" w:hAnsi="Arial" w:cs="Arial"/>
              <w:snapToGrid w:val="0"/>
              <w:sz w:val="12"/>
              <w:szCs w:val="12"/>
              <w:lang w:val="en-GB"/>
            </w:rPr>
          </w:pPr>
          <w:r>
            <w:rPr>
              <w:rFonts w:ascii="Arial" w:hAnsi="Arial" w:cs="Arial"/>
              <w:sz w:val="12"/>
              <w:szCs w:val="12"/>
              <w:lang w:val="es-ES"/>
            </w:rPr>
            <w:t xml:space="preserve">Seite </w:t>
          </w:r>
          <w:r w:rsidRPr="00053600">
            <w:rPr>
              <w:rFonts w:ascii="Arial" w:hAnsi="Arial" w:cs="Arial"/>
              <w:sz w:val="12"/>
              <w:szCs w:val="12"/>
              <w:lang w:val="es-ES"/>
            </w:rPr>
            <w:fldChar w:fldCharType="begin"/>
          </w:r>
          <w:r w:rsidRPr="00053600">
            <w:rPr>
              <w:rFonts w:ascii="Arial" w:hAnsi="Arial" w:cs="Arial"/>
              <w:sz w:val="12"/>
              <w:szCs w:val="12"/>
              <w:lang w:val="es-ES"/>
            </w:rPr>
            <w:instrText>PAGE   \* MERGEFORMAT</w:instrText>
          </w:r>
          <w:r w:rsidRPr="00053600">
            <w:rPr>
              <w:rFonts w:ascii="Arial" w:hAnsi="Arial" w:cs="Arial"/>
              <w:sz w:val="12"/>
              <w:szCs w:val="12"/>
              <w:lang w:val="es-ES"/>
            </w:rPr>
            <w:fldChar w:fldCharType="separate"/>
          </w:r>
          <w:r w:rsidR="00BF1612">
            <w:rPr>
              <w:rFonts w:ascii="Arial" w:hAnsi="Arial" w:cs="Arial"/>
              <w:noProof/>
              <w:sz w:val="12"/>
              <w:szCs w:val="12"/>
              <w:lang w:val="es-ES"/>
            </w:rPr>
            <w:t>2</w:t>
          </w:r>
          <w:r w:rsidRPr="00053600">
            <w:rPr>
              <w:rFonts w:ascii="Arial" w:hAnsi="Arial" w:cs="Arial"/>
              <w:sz w:val="12"/>
              <w:szCs w:val="12"/>
              <w:lang w:val="es-ES"/>
            </w:rPr>
            <w:fldChar w:fldCharType="end"/>
          </w:r>
        </w:p>
      </w:tc>
    </w:tr>
  </w:tbl>
  <w:p w:rsidR="0091274D" w:rsidRPr="00261420" w:rsidRDefault="00DD74AB" w:rsidP="00AB3C4E">
    <w:pPr>
      <w:pStyle w:val="Fuzeile"/>
    </w:pPr>
    <w:r>
      <w:rPr>
        <w:rFonts w:ascii="Arial" w:hAnsi="Arial" w:cs="Arial"/>
        <w:noProof/>
        <w:sz w:val="12"/>
        <w:szCs w:val="1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396240</wp:posOffset>
          </wp:positionH>
          <wp:positionV relativeFrom="page">
            <wp:posOffset>431800</wp:posOffset>
          </wp:positionV>
          <wp:extent cx="6750050" cy="608330"/>
          <wp:effectExtent l="0" t="0" r="0" b="1270"/>
          <wp:wrapNone/>
          <wp:docPr id="21" name="Bild 21" descr="header_PS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eader_PS_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0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9199245</wp:posOffset>
              </wp:positionV>
              <wp:extent cx="5372100" cy="483870"/>
              <wp:effectExtent l="3810" t="0" r="0" b="381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72100" cy="483870"/>
                        <a:chOff x="1711" y="14494"/>
                        <a:chExt cx="8460" cy="762"/>
                      </a:xfrm>
                    </wpg:grpSpPr>
                    <pic:pic xmlns:pic="http://schemas.openxmlformats.org/drawingml/2006/picture">
                      <pic:nvPicPr>
                        <pic:cNvPr id="5" name="Picture 3" descr="Tx_RedBl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1" y="14494"/>
                          <a:ext cx="2551" cy="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 descr="Tx_Gtwd_H_RedBl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8" y="14496"/>
                          <a:ext cx="4743" cy="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85.05pt;margin-top:724.35pt;width:423pt;height:38.1pt;z-index:251655168;mso-position-horizontal-relative:page;mso-position-vertical-relative:page" coordorigin="1711,14494" coordsize="8460,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RAAAABgAAAAAAAAAAAAAC3QAACaMAAAAOAFQA&#10;eABfAFIAZQBkAEIAbABrAF8AYwBtAHkAawAAAAEAAAAAAAAAAAAAAAAAAAAAAAAAAQAAAAAAAAAA&#10;AAAJowAAAt0AAAAAAAAAAAAAAAAAAAAAAQAAAAAAAAAAAAAAAAAAAAAAAAAQAAAAAQAAAAAAAG51&#10;bGwAAAACAAAABmJvdW5kc09iamMAAAABAAAAAAAAUmN0MQAAAAQAAAAAVG9wIGxvbmcAAAAAAAAA&#10;AExlZnRsb25nAAAAAAAAAABCdG9tbG9uZwAAAt0AAAAAUmdodGxvbmcAAAmj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Ld&#10;AAAAAFJnaHRsb25nAAAJo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CDAAAAABAAAAoAAAADAAAAHgAABaAAAACBQAGAAB/9j/7QAMQWRv&#10;YmVfQ00AAf/uAA5BZG9iZQBkgAAAAAH/2wCEAAwICAgJCAwJCQwRCwoLERUPDAwPFRgTExUTExgR&#10;DAwMDAwMEQwMDAwMDAwMDAwMDAwMDAwMDAwMDAwMDAwMDAwBDQsLDQ4NEA4OEBQODg4UFA4ODg4U&#10;EQwMDAwMEREMDAwMDAwRDAwMDAwMDAwMDAwMDAwMDAwMDAwMDAwMDAwMDP/AABEIAD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GUAAAAAFJnaHRsb25nAAAJ4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CH4AAAABAAAAoAAAABoAAAHgAAAwwAAACGIAGAAB/9j/&#10;7QAMQWRvYmVfQ00AAf/uAA5BZG9iZQBkgAAAAAH/2wCEAAwICAgJCAwJCQwRCwoLERUPDAwPFRgT&#10;ExUTExgRDAwMDAwMEQwMDAwMDAwMDAwMDAwMDAwMDAwMDAwMDAwMDAwBDQsLDQ4NEA4OEBQODg4U&#10;FA4ODg4UEQwMDAwMEREMDAwMDAwRDAwMDAwMDAwMDAwMDAwMDAwMDAwMDAwMDAwMDP/AABEIABo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1f8AhUz/ANuhO0//ABLfRv0/8PqH3V/h691o&#10;wfyGLf8ADvfwWP8A39uu/wAef7iZf+n++/4ltPi62eHX1yfb3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6v8AwqZ4/lCdpf8AiW+jfzb/AJjuH3V/&#10;h68OtF/+Qv8A9ve/gtx/zVuuBI+lxsTL/j22nxdbPDr65Xt7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6v8AwqZ/7dCdp/8AiW+jf6/893D/AE91f4T1scetGD+Q&#10;wP8Asb38Fj/TtutHH/hiZf8AP/Ee20+Lrx6+uT7e61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1f+FTP/boTtP8AH/GW+jf/AHu4fdX+Hrw49aMH&#10;8hj/ALe9/BXk/wDM2q3/AA/5gTMWvf22nxdbPX1yfb3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57T6f6l702hV9e929W9ddxbBrqyhyFbsftPZO2ewtoVtfi5xV4yuqttbtpauik&#10;mp5QJIJHgLRsAyEHn37r3QGbD/l//A3qveGB7C6w+EvxG6439tarNftnfGwvjd03s/d+3K4070hr&#10;cFuXb2Gp62jlMUkkRkp5kbQzLezEe9UHXujc+9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Tx_RedBlk" style="position:absolute;left:1711;top:14494;width:255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dPDDAAAA2gAAAA8AAABkcnMvZG93bnJldi54bWxEj0FrwkAUhO9C/8PyCt5004Ii0VVasSLo&#10;pbbF6zP7TEKzb0P2GaO/3hUKPQ4z8w0zW3SuUi01ofRs4GWYgCLOvC05N/D99TGYgAqCbLHyTAau&#10;FGAxf+rNMLX+wp/U7iVXEcIhRQOFSJ1qHbKCHIahr4mjd/KNQ4myybVt8BLhrtKvSTLWDkuOCwXW&#10;tCwo+92fnYHD7iarfLuTzTX8jCdH0dX6vTWm/9y9TUEJdfIf/mtvrIERPK7EG6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h08MMAAADaAAAADwAAAAAAAAAAAAAAAACf&#10;AgAAZHJzL2Rvd25yZXYueG1sUEsFBgAAAAAEAAQA9wAAAI8DAAAAAA==&#10;">
                <v:imagedata r:id="rId4" o:title="Tx_RedBlk"/>
              </v:shape>
              <v:shape id="Picture 4" o:spid="_x0000_s1028" type="#_x0000_t75" alt="Tx_Gtwd_H_RedBlk" style="position:absolute;left:5428;top:14496;width:4743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lvebDAAAA2gAAAA8AAABkcnMvZG93bnJldi54bWxEj0FrwkAUhO8F/8PyCr2UuqlCkOgaimAJ&#10;CkLVQ4+P7DMJyb6N2TVJ/70rCD0OM/MNs0pH04ieOldZVvA5jUAQ51ZXXCg4n7YfCxDOI2tsLJOC&#10;P3KQricvK0y0HfiH+qMvRICwS1BB6X2bSOnykgy6qW2Jg3exnUEfZFdI3eEQ4KaRsyiKpcGKw0KJ&#10;LW1KyuvjzSjIYm+b4ret54dsP/L77vt23c2Uensdv5YgPI3+P/xsZ1pBDI8r4Qb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W95sMAAADaAAAADwAAAAAAAAAAAAAAAACf&#10;AgAAZHJzL2Rvd25yZXYueG1sUEsFBgAAAAAEAAQA9wAAAI8DAAAAAA==&#10;">
                <v:imagedata r:id="rId5" o:title="Tx_Gtwd_H_RedBlk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horzAnchor="page" w:tblpX="653" w:tblpY="15423"/>
      <w:tblW w:w="1063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299"/>
      <w:gridCol w:w="3212"/>
      <w:gridCol w:w="3121"/>
    </w:tblGrid>
    <w:tr w:rsidR="008D2E47" w:rsidRPr="0086740D" w:rsidTr="006C048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trHeight w:hRule="exact" w:val="848"/>
      </w:trPr>
      <w:tc>
        <w:tcPr>
          <w:tcW w:w="4299" w:type="dxa"/>
        </w:tcPr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212" w:type="dxa"/>
        </w:tcPr>
        <w:p w:rsidR="008D2E47" w:rsidRPr="002F2DFF" w:rsidRDefault="008D2E47" w:rsidP="00C557A5">
          <w:pPr>
            <w:pStyle w:val="Fuzeile"/>
            <w:tabs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121" w:type="dxa"/>
        </w:tcPr>
        <w:p w:rsidR="008D2E47" w:rsidRPr="002F2DFF" w:rsidRDefault="008D2E47" w:rsidP="00C557A5">
          <w:pPr>
            <w:pStyle w:val="Fuzeile"/>
            <w:tabs>
              <w:tab w:val="right" w:pos="10035"/>
            </w:tabs>
            <w:spacing w:line="140" w:lineRule="exact"/>
            <w:jc w:val="right"/>
            <w:rPr>
              <w:rFonts w:ascii="Arial" w:hAnsi="Arial" w:cs="Arial"/>
              <w:snapToGrid w:val="0"/>
              <w:sz w:val="12"/>
              <w:szCs w:val="12"/>
            </w:rPr>
          </w:pPr>
        </w:p>
      </w:tc>
    </w:tr>
    <w:tr w:rsidR="008D2E47" w:rsidRPr="0086740D" w:rsidTr="006C048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trHeight w:hRule="exact" w:val="168"/>
      </w:trPr>
      <w:tc>
        <w:tcPr>
          <w:tcW w:w="4299" w:type="dxa"/>
        </w:tcPr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212" w:type="dxa"/>
        </w:tcPr>
        <w:p w:rsidR="008D2E47" w:rsidRPr="002F2DFF" w:rsidRDefault="008D2E47" w:rsidP="00C557A5">
          <w:pPr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  <w:tc>
        <w:tcPr>
          <w:tcW w:w="3121" w:type="dxa"/>
        </w:tcPr>
        <w:p w:rsidR="008D2E47" w:rsidRPr="002F2DFF" w:rsidRDefault="008D2E47" w:rsidP="00C557A5">
          <w:pPr>
            <w:pStyle w:val="Fuzeile"/>
            <w:tabs>
              <w:tab w:val="clear" w:pos="9072"/>
              <w:tab w:val="right" w:pos="9214"/>
              <w:tab w:val="right" w:pos="10035"/>
            </w:tabs>
            <w:spacing w:line="140" w:lineRule="exact"/>
            <w:rPr>
              <w:rFonts w:ascii="Arial" w:hAnsi="Arial" w:cs="Arial"/>
              <w:snapToGrid w:val="0"/>
              <w:sz w:val="12"/>
              <w:szCs w:val="12"/>
            </w:rPr>
          </w:pPr>
        </w:p>
      </w:tc>
    </w:tr>
  </w:tbl>
  <w:p w:rsidR="008D2E47" w:rsidRPr="00AB3C4E" w:rsidRDefault="008D2E47" w:rsidP="00AB3C4E">
    <w:pPr>
      <w:pStyle w:val="Fuzeile"/>
      <w:rPr>
        <w:rFonts w:ascii="Arial" w:hAnsi="Arial" w:cs="Arial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4AB"/>
    <w:rsid w:val="00017953"/>
    <w:rsid w:val="000301CA"/>
    <w:rsid w:val="00031CE8"/>
    <w:rsid w:val="00040C8A"/>
    <w:rsid w:val="0009036A"/>
    <w:rsid w:val="00095E86"/>
    <w:rsid w:val="000B66F0"/>
    <w:rsid w:val="000E66DE"/>
    <w:rsid w:val="000F26BB"/>
    <w:rsid w:val="00125D13"/>
    <w:rsid w:val="0014507B"/>
    <w:rsid w:val="00155F16"/>
    <w:rsid w:val="00193AF7"/>
    <w:rsid w:val="00196A20"/>
    <w:rsid w:val="001E21AB"/>
    <w:rsid w:val="001E2700"/>
    <w:rsid w:val="00231DFC"/>
    <w:rsid w:val="00261420"/>
    <w:rsid w:val="002668BF"/>
    <w:rsid w:val="002867EB"/>
    <w:rsid w:val="00322729"/>
    <w:rsid w:val="003778AA"/>
    <w:rsid w:val="003B5086"/>
    <w:rsid w:val="00420255"/>
    <w:rsid w:val="00421122"/>
    <w:rsid w:val="00434B6A"/>
    <w:rsid w:val="0049785A"/>
    <w:rsid w:val="004A277F"/>
    <w:rsid w:val="00505C95"/>
    <w:rsid w:val="00506F22"/>
    <w:rsid w:val="005220DD"/>
    <w:rsid w:val="005636C0"/>
    <w:rsid w:val="00580D58"/>
    <w:rsid w:val="005C6879"/>
    <w:rsid w:val="005D17D4"/>
    <w:rsid w:val="005E33C3"/>
    <w:rsid w:val="0064078B"/>
    <w:rsid w:val="00641274"/>
    <w:rsid w:val="00654689"/>
    <w:rsid w:val="00654933"/>
    <w:rsid w:val="006A48D3"/>
    <w:rsid w:val="006B02F9"/>
    <w:rsid w:val="006C0489"/>
    <w:rsid w:val="006C629D"/>
    <w:rsid w:val="006D528D"/>
    <w:rsid w:val="006F500D"/>
    <w:rsid w:val="006F5A81"/>
    <w:rsid w:val="00755B5C"/>
    <w:rsid w:val="0078332D"/>
    <w:rsid w:val="007C46E6"/>
    <w:rsid w:val="007D0D79"/>
    <w:rsid w:val="007E55C0"/>
    <w:rsid w:val="008316A3"/>
    <w:rsid w:val="0086740D"/>
    <w:rsid w:val="00896DBC"/>
    <w:rsid w:val="008A725D"/>
    <w:rsid w:val="008D1EAA"/>
    <w:rsid w:val="008D2E47"/>
    <w:rsid w:val="00902889"/>
    <w:rsid w:val="00911A1B"/>
    <w:rsid w:val="0091274D"/>
    <w:rsid w:val="00915A78"/>
    <w:rsid w:val="009B1A6E"/>
    <w:rsid w:val="00A053DD"/>
    <w:rsid w:val="00A305C9"/>
    <w:rsid w:val="00A62F0D"/>
    <w:rsid w:val="00A82291"/>
    <w:rsid w:val="00AB3C4E"/>
    <w:rsid w:val="00AC0427"/>
    <w:rsid w:val="00AC2CC0"/>
    <w:rsid w:val="00AD5EE7"/>
    <w:rsid w:val="00AE41D9"/>
    <w:rsid w:val="00AF5E2C"/>
    <w:rsid w:val="00B973FF"/>
    <w:rsid w:val="00BD628C"/>
    <w:rsid w:val="00BE0590"/>
    <w:rsid w:val="00BE6067"/>
    <w:rsid w:val="00BF1612"/>
    <w:rsid w:val="00C557A5"/>
    <w:rsid w:val="00C90C31"/>
    <w:rsid w:val="00CA7379"/>
    <w:rsid w:val="00CD5B1A"/>
    <w:rsid w:val="00D03DAB"/>
    <w:rsid w:val="00D10662"/>
    <w:rsid w:val="00D275DF"/>
    <w:rsid w:val="00D91277"/>
    <w:rsid w:val="00DD1806"/>
    <w:rsid w:val="00DD74AB"/>
    <w:rsid w:val="00DE397E"/>
    <w:rsid w:val="00DF75A1"/>
    <w:rsid w:val="00E007AF"/>
    <w:rsid w:val="00E557FF"/>
    <w:rsid w:val="00EA0464"/>
    <w:rsid w:val="00EB20A0"/>
    <w:rsid w:val="00EC7B46"/>
    <w:rsid w:val="00EE1677"/>
    <w:rsid w:val="00F806D5"/>
    <w:rsid w:val="00FE6821"/>
    <w:rsid w:val="00FF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26B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F26BB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0F26B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F26BB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6B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F26BB"/>
    <w:rPr>
      <w:rFonts w:ascii="Lucida Grande" w:hAnsi="Lucida Grande" w:cs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26B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F26BB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0F26B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F26BB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6B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F26BB"/>
    <w:rPr>
      <w:rFonts w:ascii="Lucida Grande" w:hAnsi="Lucida Grande" w:cs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8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Vorlagenleiste\Vorlagen\Terex%20Port%20Solutions\Correspondence%20templates\Letter%20(Logos;%20German)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(Logos; German).dot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Demag Cranes AG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Thoms, Meike, DCAG</dc:creator>
  <cp:lastModifiedBy>Thoms, Meike, DCAG</cp:lastModifiedBy>
  <cp:revision>1</cp:revision>
  <cp:lastPrinted>2012-10-19T13:12:00Z</cp:lastPrinted>
  <dcterms:created xsi:type="dcterms:W3CDTF">2014-05-13T12:33:00Z</dcterms:created>
  <dcterms:modified xsi:type="dcterms:W3CDTF">2014-05-13T12:35:00Z</dcterms:modified>
</cp:coreProperties>
</file>